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5CC3B" w14:textId="77777777" w:rsidR="00B859E0" w:rsidRPr="00861C31" w:rsidRDefault="001F63DB" w:rsidP="00861C31">
      <w:pPr>
        <w:tabs>
          <w:tab w:val="left" w:pos="7322"/>
        </w:tabs>
        <w:spacing w:line="240" w:lineRule="auto"/>
        <w:jc w:val="center"/>
        <w:rPr>
          <w:b/>
          <w:sz w:val="24"/>
          <w:szCs w:val="24"/>
        </w:rPr>
      </w:pPr>
      <w:r w:rsidRPr="00861C31">
        <w:rPr>
          <w:b/>
          <w:sz w:val="24"/>
          <w:szCs w:val="24"/>
        </w:rPr>
        <w:t>ZPŮSOB PŘIHLAŠOVÁNÍ</w:t>
      </w:r>
    </w:p>
    <w:p w14:paraId="3528A57D" w14:textId="77777777" w:rsidR="001F63DB" w:rsidRPr="00861C31" w:rsidRDefault="001F63DB" w:rsidP="00861C31">
      <w:pPr>
        <w:tabs>
          <w:tab w:val="left" w:pos="7322"/>
        </w:tabs>
        <w:spacing w:line="240" w:lineRule="auto"/>
        <w:jc w:val="center"/>
        <w:rPr>
          <w:b/>
          <w:sz w:val="24"/>
          <w:szCs w:val="24"/>
        </w:rPr>
      </w:pPr>
      <w:r w:rsidRPr="00861C31">
        <w:rPr>
          <w:b/>
          <w:sz w:val="24"/>
          <w:szCs w:val="24"/>
        </w:rPr>
        <w:t>A KRITÉRIA PRO PŘIJETÍ DO ŠKOLNÍ DRUŽINY PŘI ZŠ PROSIMĚŘICE</w:t>
      </w:r>
    </w:p>
    <w:p w14:paraId="73617846" w14:textId="77777777" w:rsidR="001F63DB" w:rsidRPr="00861C31" w:rsidRDefault="001F63DB" w:rsidP="00861C31">
      <w:pPr>
        <w:tabs>
          <w:tab w:val="left" w:pos="7322"/>
        </w:tabs>
        <w:spacing w:line="240" w:lineRule="auto"/>
        <w:jc w:val="center"/>
        <w:rPr>
          <w:b/>
          <w:sz w:val="24"/>
          <w:szCs w:val="24"/>
        </w:rPr>
      </w:pPr>
      <w:r w:rsidRPr="00861C31">
        <w:rPr>
          <w:b/>
          <w:sz w:val="24"/>
          <w:szCs w:val="24"/>
        </w:rPr>
        <w:t>ŠKOLNÍ ROK 2026/2027</w:t>
      </w:r>
    </w:p>
    <w:p w14:paraId="7D4FFF0A" w14:textId="77777777" w:rsidR="001F63DB" w:rsidRPr="00861C31" w:rsidRDefault="001F63DB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sz w:val="24"/>
          <w:szCs w:val="24"/>
        </w:rPr>
        <w:t>Od školního roku 2024/2025 je jediným možným způsobem přihlášení žáka do Školní družiny při ZŠ Prosiměřice podání přihlášky prostředn</w:t>
      </w:r>
      <w:r w:rsidR="00B859E0" w:rsidRPr="00861C31">
        <w:rPr>
          <w:sz w:val="24"/>
          <w:szCs w:val="24"/>
        </w:rPr>
        <w:t>ictvím formuláře zaslaného na e-</w:t>
      </w:r>
      <w:r w:rsidRPr="00861C31">
        <w:rPr>
          <w:sz w:val="24"/>
          <w:szCs w:val="24"/>
        </w:rPr>
        <w:t xml:space="preserve">mailovou adresu </w:t>
      </w:r>
      <w:r w:rsidR="00B859E0" w:rsidRPr="00861C31">
        <w:rPr>
          <w:sz w:val="24"/>
          <w:szCs w:val="24"/>
        </w:rPr>
        <w:t xml:space="preserve">družiny. </w:t>
      </w:r>
      <w:r w:rsidRPr="00861C31">
        <w:rPr>
          <w:sz w:val="24"/>
          <w:szCs w:val="24"/>
        </w:rPr>
        <w:t xml:space="preserve">Formulář je ke stažení </w:t>
      </w:r>
      <w:r w:rsidR="00B859E0" w:rsidRPr="00861C31">
        <w:rPr>
          <w:sz w:val="24"/>
          <w:szCs w:val="24"/>
        </w:rPr>
        <w:t>zde:</w:t>
      </w:r>
    </w:p>
    <w:p w14:paraId="00F8108F" w14:textId="77777777" w:rsidR="00B859E0" w:rsidRPr="00861C31" w:rsidRDefault="00B859E0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hyperlink r:id="rId7" w:history="1">
        <w:r w:rsidRPr="00861C31">
          <w:rPr>
            <w:rStyle w:val="Hypertextovodkaz"/>
            <w:sz w:val="24"/>
            <w:szCs w:val="24"/>
          </w:rPr>
          <w:t>https://www.zsprosimerice.cz/skolni-druzina-a-jidelna/skolni-druzina/</w:t>
        </w:r>
      </w:hyperlink>
    </w:p>
    <w:p w14:paraId="479FDD0B" w14:textId="77777777" w:rsidR="00B859E0" w:rsidRPr="00861C31" w:rsidRDefault="00B859E0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sz w:val="24"/>
          <w:szCs w:val="24"/>
        </w:rPr>
        <w:t>Návod k vyplnění formuláře pro školní družinu:</w:t>
      </w:r>
    </w:p>
    <w:p w14:paraId="5AEFD772" w14:textId="16982E10" w:rsidR="00B859E0" w:rsidRPr="00861C31" w:rsidRDefault="00B859E0" w:rsidP="00861C31">
      <w:pPr>
        <w:pStyle w:val="Odstavecseseznamem"/>
        <w:numPr>
          <w:ilvl w:val="0"/>
          <w:numId w:val="2"/>
        </w:num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sz w:val="24"/>
          <w:szCs w:val="24"/>
        </w:rPr>
        <w:t>Otevřete soubor Školní družina – p</w:t>
      </w:r>
      <w:r w:rsidR="008D0F02">
        <w:rPr>
          <w:sz w:val="24"/>
          <w:szCs w:val="24"/>
        </w:rPr>
        <w:t>ř</w:t>
      </w:r>
      <w:r w:rsidRPr="00861C31">
        <w:rPr>
          <w:sz w:val="24"/>
          <w:szCs w:val="24"/>
        </w:rPr>
        <w:t>ihláška.docx, vyplňte jednotlivá pole.</w:t>
      </w:r>
    </w:p>
    <w:p w14:paraId="3E291DA9" w14:textId="77777777" w:rsidR="00B859E0" w:rsidRPr="00861C31" w:rsidRDefault="00B859E0" w:rsidP="00861C31">
      <w:pPr>
        <w:pStyle w:val="Odstavecseseznamem"/>
        <w:numPr>
          <w:ilvl w:val="0"/>
          <w:numId w:val="2"/>
        </w:num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sz w:val="24"/>
          <w:szCs w:val="24"/>
        </w:rPr>
        <w:t xml:space="preserve">Vyplněný soubor si uložte do svého zařízení a poté ho pošlete jako přílohu </w:t>
      </w:r>
      <w:r w:rsidRPr="00861C31">
        <w:rPr>
          <w:sz w:val="24"/>
          <w:szCs w:val="24"/>
        </w:rPr>
        <w:br/>
        <w:t xml:space="preserve">na e-mailovou adresu </w:t>
      </w:r>
      <w:hyperlink r:id="rId8" w:history="1">
        <w:r w:rsidRPr="00861C31">
          <w:rPr>
            <w:rStyle w:val="Hypertextovodkaz"/>
            <w:sz w:val="24"/>
            <w:szCs w:val="24"/>
          </w:rPr>
          <w:t>druzina@zsprosimerice.cz</w:t>
        </w:r>
      </w:hyperlink>
      <w:r w:rsidRPr="00861C31">
        <w:rPr>
          <w:sz w:val="24"/>
          <w:szCs w:val="24"/>
        </w:rPr>
        <w:t>.</w:t>
      </w:r>
    </w:p>
    <w:p w14:paraId="4A63AFCA" w14:textId="77777777" w:rsidR="005A69C0" w:rsidRPr="00861C31" w:rsidRDefault="005A69C0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sz w:val="24"/>
          <w:szCs w:val="24"/>
        </w:rPr>
        <w:t>Školní družina při ZŠ Prosiměřice bude přijímat ke vzdělání 58 žáků.</w:t>
      </w:r>
    </w:p>
    <w:p w14:paraId="6D5BB897" w14:textId="77777777" w:rsidR="00DA302B" w:rsidRPr="00861C31" w:rsidRDefault="00DA302B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sz w:val="24"/>
          <w:szCs w:val="24"/>
        </w:rPr>
        <w:t>Kritéria přijetí do Školní družiny při ZŠ Prosiměřice:</w:t>
      </w:r>
    </w:p>
    <w:p w14:paraId="72C55B62" w14:textId="77777777" w:rsidR="005779A3" w:rsidRDefault="00DA302B" w:rsidP="005779A3">
      <w:pPr>
        <w:pStyle w:val="Odstavecseseznamem"/>
        <w:numPr>
          <w:ilvl w:val="0"/>
          <w:numId w:val="1"/>
        </w:num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b/>
          <w:sz w:val="24"/>
          <w:szCs w:val="24"/>
        </w:rPr>
        <w:t>Dodržení termínu podání přihlášky</w:t>
      </w:r>
      <w:r w:rsidRPr="00861C31">
        <w:rPr>
          <w:sz w:val="24"/>
          <w:szCs w:val="24"/>
        </w:rPr>
        <w:t xml:space="preserve"> (přihl</w:t>
      </w:r>
      <w:r w:rsidR="00DE6252" w:rsidRPr="00861C31">
        <w:rPr>
          <w:sz w:val="24"/>
          <w:szCs w:val="24"/>
        </w:rPr>
        <w:t>ášku je nutné odeslat</w:t>
      </w:r>
      <w:r w:rsidRPr="00861C31">
        <w:rPr>
          <w:sz w:val="24"/>
          <w:szCs w:val="24"/>
        </w:rPr>
        <w:t xml:space="preserve"> do 10. 7. 2026)</w:t>
      </w:r>
      <w:r w:rsidR="005E47F9" w:rsidRPr="00861C31">
        <w:rPr>
          <w:sz w:val="24"/>
          <w:szCs w:val="24"/>
        </w:rPr>
        <w:t>.</w:t>
      </w:r>
    </w:p>
    <w:p w14:paraId="184FB969" w14:textId="77777777" w:rsidR="00B071AA" w:rsidRPr="005779A3" w:rsidRDefault="005779A3" w:rsidP="005779A3">
      <w:pPr>
        <w:pStyle w:val="Odstavecseseznamem"/>
        <w:numPr>
          <w:ilvl w:val="0"/>
          <w:numId w:val="1"/>
        </w:num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Žáci se zdravotním znevýhodněním.</w:t>
      </w:r>
    </w:p>
    <w:p w14:paraId="4588BFE5" w14:textId="77777777" w:rsidR="00B071AA" w:rsidRPr="005779A3" w:rsidRDefault="005E47F9" w:rsidP="005779A3">
      <w:pPr>
        <w:pStyle w:val="Odstavecseseznamem"/>
        <w:numPr>
          <w:ilvl w:val="0"/>
          <w:numId w:val="1"/>
        </w:num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b/>
          <w:sz w:val="24"/>
          <w:szCs w:val="24"/>
        </w:rPr>
        <w:t>Věk</w:t>
      </w:r>
      <w:r w:rsidRPr="00861C31">
        <w:rPr>
          <w:sz w:val="24"/>
          <w:szCs w:val="24"/>
        </w:rPr>
        <w:t xml:space="preserve"> (přednostně budou přijímání žáci 1. a poté 2. ročníku).</w:t>
      </w:r>
    </w:p>
    <w:p w14:paraId="2A368A5C" w14:textId="77777777" w:rsidR="00B071AA" w:rsidRPr="005779A3" w:rsidRDefault="005E47F9" w:rsidP="005779A3">
      <w:pPr>
        <w:pStyle w:val="Odstavecseseznamem"/>
        <w:numPr>
          <w:ilvl w:val="0"/>
          <w:numId w:val="1"/>
        </w:num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b/>
          <w:sz w:val="24"/>
          <w:szCs w:val="24"/>
        </w:rPr>
        <w:t xml:space="preserve">Zaměstnanost zákonných zástupců </w:t>
      </w:r>
      <w:r w:rsidRPr="00861C31">
        <w:rPr>
          <w:sz w:val="24"/>
          <w:szCs w:val="24"/>
        </w:rPr>
        <w:t>(pořadí: z</w:t>
      </w:r>
      <w:r w:rsidR="004E129C">
        <w:rPr>
          <w:sz w:val="24"/>
          <w:szCs w:val="24"/>
        </w:rPr>
        <w:t>am</w:t>
      </w:r>
      <w:r w:rsidR="005978BE">
        <w:rPr>
          <w:sz w:val="24"/>
          <w:szCs w:val="24"/>
        </w:rPr>
        <w:t>ěstnaný samoživitel - zaměstnání</w:t>
      </w:r>
      <w:r w:rsidRPr="00861C31">
        <w:rPr>
          <w:sz w:val="24"/>
          <w:szCs w:val="24"/>
        </w:rPr>
        <w:t xml:space="preserve"> oba zákonní zástupci žijící v jedné </w:t>
      </w:r>
      <w:r w:rsidR="005779A3">
        <w:rPr>
          <w:sz w:val="24"/>
          <w:szCs w:val="24"/>
        </w:rPr>
        <w:t>domácnosti).</w:t>
      </w:r>
    </w:p>
    <w:p w14:paraId="0966C0EB" w14:textId="77777777" w:rsidR="005E47F9" w:rsidRPr="00861C31" w:rsidRDefault="005E47F9" w:rsidP="00861C31">
      <w:pPr>
        <w:pStyle w:val="Odstavecseseznamem"/>
        <w:numPr>
          <w:ilvl w:val="0"/>
          <w:numId w:val="1"/>
        </w:num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b/>
          <w:sz w:val="24"/>
          <w:szCs w:val="24"/>
        </w:rPr>
        <w:t>Žáci v ústavní péči.</w:t>
      </w:r>
    </w:p>
    <w:p w14:paraId="4603B483" w14:textId="77777777" w:rsidR="00861C31" w:rsidRPr="00861C31" w:rsidRDefault="00861C31" w:rsidP="00861C31">
      <w:pPr>
        <w:pStyle w:val="Odstavecseseznamem"/>
        <w:jc w:val="both"/>
        <w:rPr>
          <w:sz w:val="24"/>
          <w:szCs w:val="24"/>
        </w:rPr>
      </w:pPr>
    </w:p>
    <w:p w14:paraId="1730E7D3" w14:textId="77777777" w:rsidR="00861C31" w:rsidRPr="00861C31" w:rsidRDefault="00861C31" w:rsidP="00861C31">
      <w:pPr>
        <w:spacing w:after="20" w:line="259" w:lineRule="auto"/>
        <w:ind w:left="10" w:right="54"/>
        <w:jc w:val="both"/>
        <w:rPr>
          <w:sz w:val="24"/>
          <w:szCs w:val="24"/>
        </w:rPr>
      </w:pPr>
      <w:r w:rsidRPr="00861C31">
        <w:rPr>
          <w:sz w:val="24"/>
          <w:szCs w:val="24"/>
        </w:rPr>
        <w:t>O přijetí bude ředitel školy rozhodovat na základě přihlášky v pořadí 1., 2., 3.</w:t>
      </w:r>
    </w:p>
    <w:p w14:paraId="4A3A4226" w14:textId="77777777" w:rsidR="00861C31" w:rsidRPr="00861C31" w:rsidRDefault="00861C31" w:rsidP="00371591">
      <w:pPr>
        <w:ind w:right="55"/>
        <w:jc w:val="both"/>
        <w:rPr>
          <w:sz w:val="24"/>
          <w:szCs w:val="24"/>
        </w:rPr>
      </w:pPr>
      <w:r w:rsidRPr="00861C31">
        <w:rPr>
          <w:sz w:val="24"/>
          <w:szCs w:val="24"/>
        </w:rPr>
        <w:t>ročník s přihlédnutím ke kritériím.</w:t>
      </w:r>
    </w:p>
    <w:p w14:paraId="380883FF" w14:textId="77777777" w:rsidR="00CB3964" w:rsidRDefault="00CB3964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  <w:r w:rsidRPr="00861C31">
        <w:rPr>
          <w:sz w:val="24"/>
          <w:szCs w:val="24"/>
        </w:rPr>
        <w:t xml:space="preserve">Zákonní </w:t>
      </w:r>
      <w:r w:rsidR="00861C31">
        <w:rPr>
          <w:sz w:val="24"/>
          <w:szCs w:val="24"/>
        </w:rPr>
        <w:t>zástupci žáků budou</w:t>
      </w:r>
      <w:r w:rsidRPr="00861C31">
        <w:rPr>
          <w:sz w:val="24"/>
          <w:szCs w:val="24"/>
        </w:rPr>
        <w:t xml:space="preserve"> v týdnu </w:t>
      </w:r>
      <w:r w:rsidR="00861C31">
        <w:rPr>
          <w:sz w:val="24"/>
          <w:szCs w:val="24"/>
        </w:rPr>
        <w:t xml:space="preserve">od </w:t>
      </w:r>
      <w:r w:rsidRPr="00861C31">
        <w:rPr>
          <w:sz w:val="24"/>
          <w:szCs w:val="24"/>
        </w:rPr>
        <w:t>2</w:t>
      </w:r>
      <w:r w:rsidR="00861C31">
        <w:rPr>
          <w:sz w:val="24"/>
          <w:szCs w:val="24"/>
        </w:rPr>
        <w:t xml:space="preserve">4. </w:t>
      </w:r>
      <w:r w:rsidRPr="00861C31">
        <w:rPr>
          <w:sz w:val="24"/>
          <w:szCs w:val="24"/>
        </w:rPr>
        <w:t>8. – 28. 8. 2026</w:t>
      </w:r>
      <w:r w:rsidR="00861C31">
        <w:rPr>
          <w:sz w:val="24"/>
          <w:szCs w:val="24"/>
        </w:rPr>
        <w:t xml:space="preserve"> </w:t>
      </w:r>
      <w:r w:rsidR="00DE75F0">
        <w:rPr>
          <w:sz w:val="24"/>
          <w:szCs w:val="24"/>
        </w:rPr>
        <w:t xml:space="preserve">informováni o </w:t>
      </w:r>
      <w:r w:rsidR="00861C31" w:rsidRPr="00861C31">
        <w:rPr>
          <w:sz w:val="24"/>
          <w:szCs w:val="24"/>
        </w:rPr>
        <w:t>nepřijetí</w:t>
      </w:r>
      <w:r w:rsidR="00D67646">
        <w:rPr>
          <w:sz w:val="24"/>
          <w:szCs w:val="24"/>
        </w:rPr>
        <w:t xml:space="preserve"> žáka</w:t>
      </w:r>
      <w:r w:rsidRPr="00861C31">
        <w:rPr>
          <w:sz w:val="24"/>
          <w:szCs w:val="24"/>
        </w:rPr>
        <w:t>.</w:t>
      </w:r>
    </w:p>
    <w:p w14:paraId="39BC9F76" w14:textId="77777777" w:rsidR="00861C31" w:rsidRDefault="00861C31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</w:p>
    <w:p w14:paraId="143E32D5" w14:textId="77777777" w:rsidR="00861C31" w:rsidRPr="00861C31" w:rsidRDefault="00861C31" w:rsidP="00861C31">
      <w:pPr>
        <w:tabs>
          <w:tab w:val="left" w:pos="7322"/>
        </w:tabs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 w:rsidRPr="00861C31">
        <w:rPr>
          <w:sz w:val="24"/>
          <w:szCs w:val="24"/>
        </w:rPr>
        <w:t>Mgr. Jiří Mašek, ředitel ZŠ Prosiměřice</w:t>
      </w:r>
    </w:p>
    <w:p w14:paraId="3130DB5D" w14:textId="77777777" w:rsidR="00861C31" w:rsidRPr="00861C31" w:rsidRDefault="00861C31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</w:p>
    <w:p w14:paraId="3A5C4B4A" w14:textId="77777777" w:rsidR="005E47F9" w:rsidRPr="00861C31" w:rsidRDefault="005E47F9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</w:p>
    <w:p w14:paraId="01C11AD2" w14:textId="77777777" w:rsidR="00B071AA" w:rsidRPr="00861C31" w:rsidRDefault="00B071AA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</w:p>
    <w:p w14:paraId="682EA1F5" w14:textId="77777777" w:rsidR="001F63DB" w:rsidRPr="00861C31" w:rsidRDefault="001F63DB" w:rsidP="00861C31">
      <w:pPr>
        <w:tabs>
          <w:tab w:val="left" w:pos="7322"/>
        </w:tabs>
        <w:spacing w:line="240" w:lineRule="auto"/>
        <w:jc w:val="both"/>
        <w:rPr>
          <w:sz w:val="24"/>
          <w:szCs w:val="24"/>
        </w:rPr>
      </w:pPr>
    </w:p>
    <w:sectPr w:rsidR="001F63DB" w:rsidRPr="00861C31" w:rsidSect="00BD04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C37B0" w14:textId="77777777" w:rsidR="00E22BC9" w:rsidRDefault="00E22BC9" w:rsidP="00C62403">
      <w:pPr>
        <w:spacing w:after="0" w:line="240" w:lineRule="auto"/>
      </w:pPr>
      <w:r>
        <w:separator/>
      </w:r>
    </w:p>
  </w:endnote>
  <w:endnote w:type="continuationSeparator" w:id="0">
    <w:p w14:paraId="1630247A" w14:textId="77777777" w:rsidR="00E22BC9" w:rsidRDefault="00E22BC9" w:rsidP="00C62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DB90" w14:textId="77777777" w:rsidR="00E27E4D" w:rsidRDefault="00E27E4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18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0"/>
      <w:gridCol w:w="4591"/>
    </w:tblGrid>
    <w:tr w:rsidR="00E24CF7" w14:paraId="3AF61301" w14:textId="77777777" w:rsidTr="00E24CF7">
      <w:tc>
        <w:tcPr>
          <w:tcW w:w="4590" w:type="dxa"/>
        </w:tcPr>
        <w:p w14:paraId="1291F444" w14:textId="77777777" w:rsidR="00E24CF7" w:rsidRDefault="00E24CF7" w:rsidP="00E24CF7">
          <w:pPr>
            <w:pStyle w:val="Zpat"/>
            <w:tabs>
              <w:tab w:val="clear" w:pos="4536"/>
              <w:tab w:val="center" w:pos="3960"/>
            </w:tabs>
            <w:rPr>
              <w:b/>
            </w:rPr>
          </w:pPr>
          <w:r w:rsidRPr="00AE57AD">
            <w:rPr>
              <w:b/>
            </w:rPr>
            <w:t>Telefon:</w:t>
          </w:r>
          <w:r w:rsidRPr="00AE57AD">
            <w:t xml:space="preserve"> 515 271 125</w:t>
          </w:r>
        </w:p>
      </w:tc>
      <w:tc>
        <w:tcPr>
          <w:tcW w:w="4591" w:type="dxa"/>
        </w:tcPr>
        <w:p w14:paraId="04548EC7" w14:textId="77777777" w:rsidR="00E24CF7" w:rsidRPr="007975E7" w:rsidRDefault="00E24CF7" w:rsidP="00E24CF7">
          <w:pPr>
            <w:pStyle w:val="Zpat"/>
            <w:tabs>
              <w:tab w:val="clear" w:pos="4536"/>
              <w:tab w:val="center" w:pos="3960"/>
            </w:tabs>
            <w:jc w:val="right"/>
          </w:pPr>
          <w:r w:rsidRPr="00AE57AD">
            <w:rPr>
              <w:b/>
            </w:rPr>
            <w:t>E-mail:</w:t>
          </w:r>
          <w:r>
            <w:rPr>
              <w:b/>
            </w:rPr>
            <w:t xml:space="preserve"> </w:t>
          </w:r>
          <w:r w:rsidR="00E27E4D">
            <w:t>info</w:t>
          </w:r>
          <w:r w:rsidRPr="007975E7">
            <w:t>@</w:t>
          </w:r>
          <w:r w:rsidR="00E27E4D">
            <w:t>zs</w:t>
          </w:r>
          <w:r w:rsidRPr="007975E7">
            <w:t>prosimerice.cz</w:t>
          </w:r>
        </w:p>
      </w:tc>
    </w:tr>
    <w:tr w:rsidR="00E24CF7" w14:paraId="602C06B9" w14:textId="77777777" w:rsidTr="00E24CF7">
      <w:tc>
        <w:tcPr>
          <w:tcW w:w="4590" w:type="dxa"/>
        </w:tcPr>
        <w:p w14:paraId="0D43D55F" w14:textId="77777777" w:rsidR="00E24CF7" w:rsidRDefault="00E24CF7" w:rsidP="00E24CF7">
          <w:pPr>
            <w:pStyle w:val="Zpat"/>
            <w:tabs>
              <w:tab w:val="clear" w:pos="4536"/>
              <w:tab w:val="center" w:pos="3960"/>
            </w:tabs>
            <w:rPr>
              <w:b/>
            </w:rPr>
          </w:pPr>
          <w:r w:rsidRPr="00AE57AD">
            <w:rPr>
              <w:b/>
            </w:rPr>
            <w:t>IČO:</w:t>
          </w:r>
          <w:r>
            <w:rPr>
              <w:b/>
            </w:rPr>
            <w:t xml:space="preserve"> </w:t>
          </w:r>
          <w:r w:rsidRPr="00AE57AD">
            <w:t>70994765</w:t>
          </w:r>
        </w:p>
      </w:tc>
      <w:tc>
        <w:tcPr>
          <w:tcW w:w="4591" w:type="dxa"/>
        </w:tcPr>
        <w:p w14:paraId="7E5D6657" w14:textId="77777777" w:rsidR="00E24CF7" w:rsidRDefault="00E24CF7" w:rsidP="00E24CF7">
          <w:pPr>
            <w:pStyle w:val="Zpat"/>
            <w:tabs>
              <w:tab w:val="clear" w:pos="4536"/>
              <w:tab w:val="center" w:pos="3960"/>
            </w:tabs>
            <w:jc w:val="right"/>
            <w:rPr>
              <w:b/>
            </w:rPr>
          </w:pPr>
          <w:r w:rsidRPr="007975E7">
            <w:rPr>
              <w:b/>
            </w:rPr>
            <w:t>ID datové schránky:</w:t>
          </w:r>
          <w:r>
            <w:rPr>
              <w:b/>
              <w:bCs/>
              <w:sz w:val="23"/>
              <w:szCs w:val="23"/>
            </w:rPr>
            <w:t xml:space="preserve"> </w:t>
          </w:r>
          <w:r>
            <w:rPr>
              <w:sz w:val="23"/>
              <w:szCs w:val="23"/>
            </w:rPr>
            <w:t>rq3mrr3</w:t>
          </w:r>
        </w:p>
      </w:tc>
    </w:tr>
    <w:tr w:rsidR="00E24CF7" w14:paraId="7B8F664D" w14:textId="77777777" w:rsidTr="00E24CF7">
      <w:tc>
        <w:tcPr>
          <w:tcW w:w="4590" w:type="dxa"/>
        </w:tcPr>
        <w:p w14:paraId="140ACF6F" w14:textId="77777777" w:rsidR="00E24CF7" w:rsidRPr="00AE57AD" w:rsidRDefault="00E24CF7" w:rsidP="00E24CF7">
          <w:pPr>
            <w:pStyle w:val="Zpat"/>
            <w:tabs>
              <w:tab w:val="clear" w:pos="4536"/>
              <w:tab w:val="center" w:pos="3960"/>
            </w:tabs>
            <w:rPr>
              <w:b/>
            </w:rPr>
          </w:pPr>
          <w:r w:rsidRPr="00E24CF7">
            <w:rPr>
              <w:b/>
            </w:rPr>
            <w:t>Identifikátor zařízení:</w:t>
          </w:r>
          <w:r w:rsidRPr="00E24CF7">
            <w:t xml:space="preserve"> 600 127 648</w:t>
          </w:r>
        </w:p>
      </w:tc>
      <w:tc>
        <w:tcPr>
          <w:tcW w:w="4591" w:type="dxa"/>
        </w:tcPr>
        <w:p w14:paraId="7DC4A232" w14:textId="77777777" w:rsidR="00E24CF7" w:rsidRPr="007975E7" w:rsidRDefault="00E24CF7" w:rsidP="00362685">
          <w:pPr>
            <w:pStyle w:val="Zpat"/>
            <w:tabs>
              <w:tab w:val="clear" w:pos="4536"/>
              <w:tab w:val="center" w:pos="3960"/>
            </w:tabs>
            <w:jc w:val="right"/>
            <w:rPr>
              <w:b/>
            </w:rPr>
          </w:pPr>
          <w:r w:rsidRPr="00DD6957">
            <w:rPr>
              <w:b/>
            </w:rPr>
            <w:t>www.zsprosimerice.cz</w:t>
          </w:r>
        </w:p>
      </w:tc>
    </w:tr>
  </w:tbl>
  <w:p w14:paraId="475487D7" w14:textId="77777777" w:rsidR="00967129" w:rsidRPr="00A824F2" w:rsidRDefault="007975E7" w:rsidP="007975E7">
    <w:pPr>
      <w:pStyle w:val="Zpat"/>
      <w:tabs>
        <w:tab w:val="clear" w:pos="4536"/>
        <w:tab w:val="center" w:pos="3960"/>
      </w:tabs>
      <w:ind w:left="-142"/>
      <w:rPr>
        <w:b/>
        <w:sz w:val="26"/>
        <w:szCs w:val="26"/>
      </w:rPr>
    </w:pPr>
    <w:r>
      <w:rPr>
        <w:sz w:val="23"/>
        <w:szCs w:val="23"/>
      </w:rPr>
      <w:tab/>
    </w:r>
    <w:r>
      <w:rPr>
        <w:sz w:val="23"/>
        <w:szCs w:val="2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39033" w14:textId="77777777" w:rsidR="00E27E4D" w:rsidRDefault="00E27E4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4141B" w14:textId="77777777" w:rsidR="00E22BC9" w:rsidRDefault="00E22BC9" w:rsidP="00C62403">
      <w:pPr>
        <w:spacing w:after="0" w:line="240" w:lineRule="auto"/>
      </w:pPr>
      <w:r>
        <w:separator/>
      </w:r>
    </w:p>
  </w:footnote>
  <w:footnote w:type="continuationSeparator" w:id="0">
    <w:p w14:paraId="607E0E5E" w14:textId="77777777" w:rsidR="00E22BC9" w:rsidRDefault="00E22BC9" w:rsidP="00C62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1881" w14:textId="77777777" w:rsidR="00E27E4D" w:rsidRDefault="00E27E4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CF3C" w14:textId="77777777" w:rsidR="00967129" w:rsidRPr="00A718D4" w:rsidRDefault="00967129" w:rsidP="001A5D11">
    <w:pPr>
      <w:pStyle w:val="Zhlav"/>
      <w:spacing w:after="120"/>
      <w:jc w:val="center"/>
      <w:rPr>
        <w:spacing w:val="20"/>
        <w:sz w:val="24"/>
      </w:rPr>
    </w:pPr>
    <w:r w:rsidRPr="00A718D4">
      <w:rPr>
        <w:noProof/>
        <w:spacing w:val="20"/>
        <w:sz w:val="24"/>
        <w:lang w:eastAsia="cs-CZ"/>
      </w:rPr>
      <w:drawing>
        <wp:anchor distT="0" distB="226441" distL="126492" distR="124587" simplePos="0" relativeHeight="251658240" behindDoc="0" locked="0" layoutInCell="1" allowOverlap="1" wp14:anchorId="58DDE343" wp14:editId="53647986">
          <wp:simplePos x="0" y="0"/>
          <wp:positionH relativeFrom="column">
            <wp:posOffset>5024882</wp:posOffset>
          </wp:positionH>
          <wp:positionV relativeFrom="paragraph">
            <wp:posOffset>-1905</wp:posOffset>
          </wp:positionV>
          <wp:extent cx="672211" cy="755269"/>
          <wp:effectExtent l="19050" t="0" r="13970" b="273685"/>
          <wp:wrapSquare wrapText="bothSides"/>
          <wp:docPr id="3" name="Obrázek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s_pros_logo_gree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830" cy="75501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18D4">
      <w:rPr>
        <w:noProof/>
        <w:spacing w:val="20"/>
        <w:sz w:val="24"/>
        <w:lang w:eastAsia="cs-CZ"/>
      </w:rPr>
      <w:drawing>
        <wp:anchor distT="0" distB="226441" distL="126492" distR="124587" simplePos="0" relativeHeight="251657216" behindDoc="0" locked="0" layoutInCell="1" allowOverlap="1" wp14:anchorId="5096F101" wp14:editId="49A89FB6">
          <wp:simplePos x="0" y="0"/>
          <wp:positionH relativeFrom="column">
            <wp:posOffset>14732</wp:posOffset>
          </wp:positionH>
          <wp:positionV relativeFrom="paragraph">
            <wp:posOffset>-1905</wp:posOffset>
          </wp:positionV>
          <wp:extent cx="672211" cy="755269"/>
          <wp:effectExtent l="19050" t="0" r="13970" b="273685"/>
          <wp:wrapSquare wrapText="bothSides"/>
          <wp:docPr id="4" name="Obráze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s_pros_logo_gree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1830" cy="75501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18D4">
      <w:rPr>
        <w:rFonts w:ascii="Times New Roman" w:hAnsi="Times New Roman"/>
        <w:spacing w:val="20"/>
        <w:sz w:val="36"/>
        <w:szCs w:val="32"/>
      </w:rPr>
      <w:t>Základní škola</w:t>
    </w:r>
    <w:r w:rsidR="00D011E4">
      <w:rPr>
        <w:rFonts w:ascii="Times New Roman" w:hAnsi="Times New Roman"/>
        <w:spacing w:val="20"/>
        <w:sz w:val="36"/>
        <w:szCs w:val="32"/>
      </w:rPr>
      <w:t>,</w:t>
    </w:r>
    <w:r w:rsidRPr="00A718D4">
      <w:rPr>
        <w:rFonts w:ascii="Times New Roman" w:hAnsi="Times New Roman"/>
        <w:spacing w:val="20"/>
        <w:sz w:val="36"/>
        <w:szCs w:val="32"/>
      </w:rPr>
      <w:t xml:space="preserve"> Prosiměřice</w:t>
    </w:r>
    <w:r w:rsidR="007975E7">
      <w:rPr>
        <w:rFonts w:ascii="Times New Roman" w:hAnsi="Times New Roman"/>
        <w:spacing w:val="20"/>
        <w:sz w:val="36"/>
        <w:szCs w:val="32"/>
      </w:rPr>
      <w:t>,</w:t>
    </w:r>
  </w:p>
  <w:p w14:paraId="1D2603E5" w14:textId="77777777" w:rsidR="00967129" w:rsidRDefault="007975E7" w:rsidP="00C62403">
    <w:pPr>
      <w:pStyle w:val="Zhlav"/>
      <w:jc w:val="center"/>
    </w:pPr>
    <w:r>
      <w:t>o</w:t>
    </w:r>
    <w:r w:rsidR="00967129">
      <w:t>kr</w:t>
    </w:r>
    <w:r w:rsidR="00D011E4">
      <w:t xml:space="preserve">es Znojmo, </w:t>
    </w:r>
    <w:r w:rsidR="00967129">
      <w:t>příspěvková organizace</w:t>
    </w:r>
  </w:p>
  <w:p w14:paraId="56702C86" w14:textId="77777777" w:rsidR="00967129" w:rsidRDefault="00967129" w:rsidP="00C62403">
    <w:pPr>
      <w:pStyle w:val="Zhlav"/>
      <w:jc w:val="center"/>
    </w:pPr>
    <w:r>
      <w:t>Prosiměřice</w:t>
    </w:r>
    <w:r w:rsidR="00A718D4">
      <w:t xml:space="preserve"> </w:t>
    </w:r>
    <w:r>
      <w:t>151</w:t>
    </w:r>
  </w:p>
  <w:p w14:paraId="286903B2" w14:textId="77777777" w:rsidR="00967129" w:rsidRDefault="00967129" w:rsidP="00D011E4">
    <w:pPr>
      <w:pStyle w:val="Zhlav"/>
      <w:spacing w:after="1080"/>
      <w:jc w:val="center"/>
    </w:pPr>
    <w:r>
      <w:t>671</w:t>
    </w:r>
    <w:r w:rsidR="007975E7">
      <w:t xml:space="preserve"> </w:t>
    </w:r>
    <w:r>
      <w:t>61 Prosiměřice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8F4E9" w14:textId="77777777" w:rsidR="00E27E4D" w:rsidRDefault="00E27E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41AA"/>
    <w:multiLevelType w:val="hybridMultilevel"/>
    <w:tmpl w:val="BF1C42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69B"/>
    <w:multiLevelType w:val="hybridMultilevel"/>
    <w:tmpl w:val="4CF82E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940053">
    <w:abstractNumId w:val="1"/>
  </w:num>
  <w:num w:numId="2" w16cid:durableId="1349794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217"/>
    <w:rsid w:val="00083BE3"/>
    <w:rsid w:val="000E01AF"/>
    <w:rsid w:val="000F7859"/>
    <w:rsid w:val="00143655"/>
    <w:rsid w:val="00156605"/>
    <w:rsid w:val="00164226"/>
    <w:rsid w:val="0017769E"/>
    <w:rsid w:val="001A5D11"/>
    <w:rsid w:val="001A7923"/>
    <w:rsid w:val="001F63DB"/>
    <w:rsid w:val="00215D91"/>
    <w:rsid w:val="00245B7A"/>
    <w:rsid w:val="002B7745"/>
    <w:rsid w:val="0031532A"/>
    <w:rsid w:val="00362685"/>
    <w:rsid w:val="00371591"/>
    <w:rsid w:val="0038413D"/>
    <w:rsid w:val="004E129C"/>
    <w:rsid w:val="005779A3"/>
    <w:rsid w:val="005978BE"/>
    <w:rsid w:val="005A69C0"/>
    <w:rsid w:val="005E47F9"/>
    <w:rsid w:val="0062529F"/>
    <w:rsid w:val="00667365"/>
    <w:rsid w:val="007975E7"/>
    <w:rsid w:val="007F5217"/>
    <w:rsid w:val="0082603C"/>
    <w:rsid w:val="00861C31"/>
    <w:rsid w:val="008D0F02"/>
    <w:rsid w:val="00967129"/>
    <w:rsid w:val="009807AD"/>
    <w:rsid w:val="009E4F92"/>
    <w:rsid w:val="00A45968"/>
    <w:rsid w:val="00A718D4"/>
    <w:rsid w:val="00A824F2"/>
    <w:rsid w:val="00AB7B28"/>
    <w:rsid w:val="00AD628B"/>
    <w:rsid w:val="00AE57AD"/>
    <w:rsid w:val="00AE5D82"/>
    <w:rsid w:val="00B03744"/>
    <w:rsid w:val="00B071AA"/>
    <w:rsid w:val="00B859E0"/>
    <w:rsid w:val="00BD02AC"/>
    <w:rsid w:val="00BD045F"/>
    <w:rsid w:val="00C62403"/>
    <w:rsid w:val="00CB3964"/>
    <w:rsid w:val="00D011E4"/>
    <w:rsid w:val="00D5585D"/>
    <w:rsid w:val="00D67646"/>
    <w:rsid w:val="00DA302B"/>
    <w:rsid w:val="00DD6957"/>
    <w:rsid w:val="00DE6252"/>
    <w:rsid w:val="00DE75F0"/>
    <w:rsid w:val="00E22BC9"/>
    <w:rsid w:val="00E24CF7"/>
    <w:rsid w:val="00E27E4D"/>
    <w:rsid w:val="00F01CDA"/>
    <w:rsid w:val="00F0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D60E21"/>
  <w15:docId w15:val="{B2ED8516-CC85-4458-8076-CEF57202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045F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C6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C62403"/>
    <w:rPr>
      <w:rFonts w:cs="Times New Roman"/>
    </w:rPr>
  </w:style>
  <w:style w:type="paragraph" w:styleId="Zpat">
    <w:name w:val="footer"/>
    <w:basedOn w:val="Normln"/>
    <w:link w:val="ZpatChar"/>
    <w:uiPriority w:val="99"/>
    <w:rsid w:val="00C624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C62403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C62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6240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rsid w:val="00AE57AD"/>
    <w:rPr>
      <w:rFonts w:cs="Times New Roman"/>
      <w:color w:val="0000FF"/>
      <w:u w:val="single"/>
    </w:rPr>
  </w:style>
  <w:style w:type="paragraph" w:customStyle="1" w:styleId="Default">
    <w:name w:val="Default"/>
    <w:rsid w:val="007975E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Mkatabulky">
    <w:name w:val="Table Grid"/>
    <w:basedOn w:val="Normlntabulka"/>
    <w:locked/>
    <w:rsid w:val="00797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A3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zina@zsprosimerice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zsprosimerice.cz/skolni-druzina-a-jidelna/skolni-druzina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_hlavi&#269;kov&#253;%20pap&#237;r%20Z&#352;%20Prosim&#283;&#345;i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_hlavičkový papír ZŠ Prosiměřice.dotx</Template>
  <TotalTime>310</TotalTime>
  <Pages>2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spravceskoly</dc:creator>
  <cp:lastModifiedBy>Petr Kryštof</cp:lastModifiedBy>
  <cp:revision>18</cp:revision>
  <cp:lastPrinted>2026-04-01T13:31:00Z</cp:lastPrinted>
  <dcterms:created xsi:type="dcterms:W3CDTF">2026-03-31T08:15:00Z</dcterms:created>
  <dcterms:modified xsi:type="dcterms:W3CDTF">2026-05-26T06:40:00Z</dcterms:modified>
</cp:coreProperties>
</file>